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41EF84EA" w14:textId="77777777" w:rsidTr="002A4ED5">
        <w:sdt>
          <w:sdtPr>
            <w:id w:val="415748049"/>
            <w:placeholder>
              <w:docPart w:val="25CA079DC0984458B948E53AA84DDE7A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37EB92E6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36F5A7E" w14:textId="77777777" w:rsidR="002A4ED5" w:rsidRPr="002A4ED5" w:rsidRDefault="002A4ED5" w:rsidP="002A4ED5"/>
        </w:tc>
      </w:tr>
      <w:tr w:rsidR="002A4ED5" w:rsidRPr="002A4ED5" w14:paraId="639976BA" w14:textId="77777777" w:rsidTr="002A4ED5">
        <w:sdt>
          <w:sdtPr>
            <w:id w:val="1692185716"/>
            <w:placeholder>
              <w:docPart w:val="2D9CC4B242C448BC9A156BC0AF3FC2C4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CCAE97D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F6C2A24" w14:textId="77777777" w:rsidR="002A4ED5" w:rsidRPr="002A4ED5" w:rsidRDefault="002A4ED5" w:rsidP="002A4ED5"/>
        </w:tc>
      </w:tr>
      <w:tr w:rsidR="002A4ED5" w:rsidRPr="002A4ED5" w14:paraId="3A0ABC9D" w14:textId="77777777" w:rsidTr="002A4ED5">
        <w:sdt>
          <w:sdtPr>
            <w:id w:val="639315362"/>
            <w:placeholder>
              <w:docPart w:val="04B711A9F504481A99356066969041F6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16C9AA2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E750342" w14:textId="77777777" w:rsidR="002A4ED5" w:rsidRPr="002A4ED5" w:rsidRDefault="002A4ED5" w:rsidP="002A4ED5"/>
        </w:tc>
      </w:tr>
      <w:tr w:rsidR="002A4ED5" w:rsidRPr="002A4ED5" w14:paraId="79A07A2F" w14:textId="77777777" w:rsidTr="002A4ED5">
        <w:sdt>
          <w:sdtPr>
            <w:id w:val="1062217057"/>
            <w:placeholder>
              <w:docPart w:val="79BC61350440436FA6648CEF0ADFF49F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48F2B15F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8B574A" w14:textId="77777777" w:rsidR="002A4ED5" w:rsidRPr="002A4ED5" w:rsidRDefault="002A4ED5" w:rsidP="002A4ED5"/>
        </w:tc>
      </w:tr>
      <w:tr w:rsidR="002A4ED5" w:rsidRPr="002A4ED5" w14:paraId="75322EC3" w14:textId="77777777" w:rsidTr="002A4ED5">
        <w:sdt>
          <w:sdtPr>
            <w:id w:val="2001543155"/>
            <w:placeholder>
              <w:docPart w:val="2F31C35DB9EE4FFF9571BB824670B034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C7C6825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BB40BB6" w14:textId="77777777" w:rsidR="002A4ED5" w:rsidRPr="002A4ED5" w:rsidRDefault="002A4ED5" w:rsidP="002A4ED5"/>
        </w:tc>
      </w:tr>
    </w:tbl>
    <w:p w14:paraId="2138F38A" w14:textId="77777777" w:rsidR="00806FF3" w:rsidRDefault="00806FF3" w:rsidP="00562601">
      <w:pPr>
        <w:pStyle w:val="NoSpacing"/>
      </w:pPr>
    </w:p>
    <w:tbl>
      <w:tblPr>
        <w:tblStyle w:val="GridTable5Dark"/>
        <w:tblW w:w="5000" w:type="pct"/>
        <w:tblLayout w:type="fixed"/>
        <w:tblLook w:val="04A0" w:firstRow="1" w:lastRow="0" w:firstColumn="1" w:lastColumn="0" w:noHBand="0" w:noVBand="1"/>
      </w:tblPr>
      <w:tblGrid>
        <w:gridCol w:w="1167"/>
        <w:gridCol w:w="3779"/>
        <w:gridCol w:w="1259"/>
        <w:gridCol w:w="1531"/>
        <w:gridCol w:w="899"/>
        <w:gridCol w:w="2792"/>
        <w:gridCol w:w="272"/>
        <w:gridCol w:w="1251"/>
      </w:tblGrid>
      <w:tr w:rsidR="00445BE7" w:rsidRPr="00445BE7" w14:paraId="4D32EB22" w14:textId="77777777" w:rsidTr="00007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b/>
              <w:bCs w:val="0"/>
              <w:color w:val="FFC000"/>
              <w:sz w:val="32"/>
              <w:szCs w:val="32"/>
            </w:rPr>
            <w:id w:val="1101532736"/>
            <w:placeholder>
              <w:docPart w:val="5755920EFC42477CA56A2F5C2ABE68C7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pct"/>
                <w:vMerge w:val="restart"/>
              </w:tcPr>
              <w:p w14:paraId="20E3C2FC" w14:textId="77777777" w:rsidR="002A4ED5" w:rsidRPr="000C5C86" w:rsidRDefault="002A4ED5" w:rsidP="002A648D">
                <w:pPr>
                  <w:pStyle w:val="TableHeaders"/>
                  <w:rPr>
                    <w:b/>
                    <w:bCs w:val="0"/>
                    <w:color w:val="FFC000"/>
                    <w:sz w:val="32"/>
                    <w:szCs w:val="32"/>
                  </w:rPr>
                </w:pPr>
                <w:r w:rsidRPr="000C5C86">
                  <w:rPr>
                    <w:b/>
                    <w:bCs w:val="0"/>
                    <w:color w:val="FFC000"/>
                    <w:sz w:val="32"/>
                    <w:szCs w:val="32"/>
                  </w:rPr>
                  <w:t>Item</w:t>
                </w:r>
              </w:p>
            </w:tc>
          </w:sdtContent>
        </w:sdt>
        <w:tc>
          <w:tcPr>
            <w:tcW w:w="1459" w:type="pct"/>
            <w:vMerge w:val="restart"/>
          </w:tcPr>
          <w:p w14:paraId="5CBC0CD2" w14:textId="68537856" w:rsidR="002A4ED5" w:rsidRPr="000074A9" w:rsidRDefault="00000000" w:rsidP="002A4ED5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FFC000"/>
                <w:sz w:val="28"/>
                <w:szCs w:val="28"/>
              </w:rPr>
            </w:pPr>
            <w:sdt>
              <w:sdtPr>
                <w:rPr>
                  <w:b/>
                  <w:bCs w:val="0"/>
                  <w:color w:val="FFC000"/>
                  <w:sz w:val="28"/>
                  <w:szCs w:val="28"/>
                </w:rPr>
                <w:id w:val="-734620487"/>
                <w:placeholder>
                  <w:docPart w:val="905EB251DD0342B48B3BB763E75D7F05"/>
                </w:placeholder>
                <w:temporary/>
                <w:showingPlcHdr/>
                <w15:appearance w15:val="hidden"/>
              </w:sdtPr>
              <w:sdtContent>
                <w:r w:rsidR="002A4ED5" w:rsidRPr="000074A9">
                  <w:rPr>
                    <w:b/>
                    <w:bCs w:val="0"/>
                    <w:color w:val="FFC000"/>
                    <w:sz w:val="28"/>
                    <w:szCs w:val="28"/>
                  </w:rPr>
                  <w:t>Description</w:t>
                </w:r>
              </w:sdtContent>
            </w:sdt>
            <w:r w:rsidR="000074A9" w:rsidRPr="000074A9">
              <w:rPr>
                <w:b/>
                <w:bCs w:val="0"/>
                <w:color w:val="FFC000"/>
                <w:sz w:val="28"/>
                <w:szCs w:val="28"/>
              </w:rPr>
              <w:t xml:space="preserve"> Player Name and Card Company</w:t>
            </w:r>
          </w:p>
        </w:tc>
        <w:tc>
          <w:tcPr>
            <w:tcW w:w="1077" w:type="pct"/>
            <w:gridSpan w:val="2"/>
          </w:tcPr>
          <w:p w14:paraId="3544B4DF" w14:textId="63FCFCE5" w:rsidR="002A4ED5" w:rsidRPr="00445BE7" w:rsidRDefault="00445BE7" w:rsidP="002A4ED5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C000"/>
              </w:rPr>
            </w:pPr>
            <w:r w:rsidRPr="000C5C86">
              <w:rPr>
                <w:b/>
                <w:bCs w:val="0"/>
                <w:color w:val="FFC000"/>
                <w:sz w:val="32"/>
                <w:szCs w:val="32"/>
              </w:rPr>
              <w:t>Grading</w:t>
            </w:r>
            <w:r>
              <w:rPr>
                <w:color w:val="FFC000"/>
              </w:rPr>
              <w:t xml:space="preserve"> </w:t>
            </w:r>
            <w:r w:rsidRPr="000C5C86">
              <w:rPr>
                <w:b/>
                <w:bCs w:val="0"/>
                <w:color w:val="FFC000"/>
                <w:sz w:val="32"/>
                <w:szCs w:val="32"/>
              </w:rPr>
              <w:t>Company</w:t>
            </w:r>
          </w:p>
        </w:tc>
        <w:tc>
          <w:tcPr>
            <w:tcW w:w="347" w:type="pct"/>
            <w:vMerge w:val="restart"/>
          </w:tcPr>
          <w:p w14:paraId="27DBAE06" w14:textId="2624A120" w:rsidR="002A4ED5" w:rsidRPr="000C5C86" w:rsidRDefault="000074A9" w:rsidP="002A4ED5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FFC000"/>
                <w:sz w:val="32"/>
                <w:szCs w:val="32"/>
              </w:rPr>
            </w:pPr>
            <w:r>
              <w:rPr>
                <w:b/>
                <w:bCs w:val="0"/>
                <w:color w:val="FFC000"/>
                <w:sz w:val="32"/>
                <w:szCs w:val="32"/>
              </w:rPr>
              <w:t xml:space="preserve">Year </w:t>
            </w:r>
          </w:p>
        </w:tc>
        <w:tc>
          <w:tcPr>
            <w:tcW w:w="1078" w:type="pct"/>
            <w:vMerge w:val="restart"/>
          </w:tcPr>
          <w:p w14:paraId="31AFDBF2" w14:textId="0B392DA8" w:rsidR="002A4ED5" w:rsidRPr="000074A9" w:rsidRDefault="000074A9" w:rsidP="002A4ED5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FFC000"/>
                <w:sz w:val="32"/>
                <w:szCs w:val="32"/>
              </w:rPr>
            </w:pPr>
            <w:r>
              <w:rPr>
                <w:b/>
                <w:bCs w:val="0"/>
                <w:color w:val="FFC000"/>
                <w:sz w:val="32"/>
                <w:szCs w:val="32"/>
              </w:rPr>
              <w:t>Features</w:t>
            </w:r>
          </w:p>
        </w:tc>
        <w:tc>
          <w:tcPr>
            <w:tcW w:w="105" w:type="pct"/>
            <w:vMerge w:val="restart"/>
          </w:tcPr>
          <w:p w14:paraId="42959C7E" w14:textId="44603050" w:rsidR="002A4ED5" w:rsidRPr="000074A9" w:rsidRDefault="002A4ED5" w:rsidP="002A4ED5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FFC000"/>
              </w:rPr>
            </w:pPr>
          </w:p>
        </w:tc>
        <w:tc>
          <w:tcPr>
            <w:tcW w:w="484" w:type="pct"/>
            <w:vMerge w:val="restart"/>
          </w:tcPr>
          <w:p w14:paraId="00A175DA" w14:textId="56318404" w:rsidR="002A4ED5" w:rsidRPr="000074A9" w:rsidRDefault="000074A9" w:rsidP="002A4ED5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color w:val="FFC000"/>
              </w:rPr>
            </w:pPr>
            <w:r>
              <w:rPr>
                <w:b/>
                <w:bCs w:val="0"/>
                <w:color w:val="FFC000"/>
              </w:rPr>
              <w:t>Valued Price</w:t>
            </w:r>
          </w:p>
        </w:tc>
      </w:tr>
      <w:tr w:rsidR="002A4ED5" w:rsidRPr="002A4ED5" w14:paraId="0F841101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  <w:vMerge/>
          </w:tcPr>
          <w:p w14:paraId="3573675F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 w:val="0"/>
              </w:rPr>
            </w:pPr>
          </w:p>
        </w:tc>
        <w:tc>
          <w:tcPr>
            <w:tcW w:w="1459" w:type="pct"/>
            <w:vMerge/>
          </w:tcPr>
          <w:p w14:paraId="27517BA8" w14:textId="77777777" w:rsidR="002A4ED5" w:rsidRPr="002A4ED5" w:rsidRDefault="002A4ED5" w:rsidP="002A4ED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</w:tcPr>
          <w:p w14:paraId="7C01B531" w14:textId="60064788" w:rsidR="002A4ED5" w:rsidRPr="002A4ED5" w:rsidRDefault="00445BE7" w:rsidP="00582B1C">
            <w:pPr>
              <w:pStyle w:val="TableSubheading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Company</w:t>
            </w:r>
          </w:p>
        </w:tc>
        <w:tc>
          <w:tcPr>
            <w:tcW w:w="591" w:type="pct"/>
          </w:tcPr>
          <w:p w14:paraId="68911ED8" w14:textId="20917F45" w:rsidR="002A4ED5" w:rsidRPr="002A4ED5" w:rsidRDefault="000074A9" w:rsidP="00582B1C">
            <w:pPr>
              <w:pStyle w:val="TableSubheading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Subs Y/N</w:t>
            </w:r>
          </w:p>
        </w:tc>
        <w:tc>
          <w:tcPr>
            <w:tcW w:w="347" w:type="pct"/>
            <w:vMerge/>
          </w:tcPr>
          <w:p w14:paraId="22594306" w14:textId="77777777" w:rsidR="002A4ED5" w:rsidRPr="002A4ED5" w:rsidRDefault="002A4ED5" w:rsidP="002A4ED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78" w:type="pct"/>
            <w:vMerge/>
          </w:tcPr>
          <w:p w14:paraId="556D0F00" w14:textId="77777777" w:rsidR="002A4ED5" w:rsidRPr="002A4ED5" w:rsidRDefault="002A4ED5" w:rsidP="002A4ED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5" w:type="pct"/>
            <w:vMerge/>
          </w:tcPr>
          <w:p w14:paraId="53E55A53" w14:textId="77777777" w:rsidR="002A4ED5" w:rsidRPr="002A4ED5" w:rsidRDefault="002A4ED5" w:rsidP="002A4ED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</w:tcPr>
          <w:p w14:paraId="20C70E80" w14:textId="77777777" w:rsidR="002A4ED5" w:rsidRPr="002A4ED5" w:rsidRDefault="002A4ED5" w:rsidP="002A4ED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32CDA089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588D184C" w14:textId="694C6DD7" w:rsidR="002A4ED5" w:rsidRPr="002A4ED5" w:rsidRDefault="000074A9" w:rsidP="002A4ED5">
            <w:r>
              <w:t>1</w:t>
            </w:r>
          </w:p>
        </w:tc>
        <w:tc>
          <w:tcPr>
            <w:tcW w:w="1459" w:type="pct"/>
          </w:tcPr>
          <w:p w14:paraId="37E9F9A5" w14:textId="4C4A666E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61B0735" w14:textId="4C3C9C71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75F0550A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1FFB6A34" w14:textId="3B4B20F8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0B261340" w14:textId="6F52170C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4EBD473B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4E627920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4ED5" w:rsidRPr="002A4ED5" w14:paraId="1ACEC817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15946E6E" w14:textId="77777777" w:rsidR="002A4ED5" w:rsidRPr="002A4ED5" w:rsidRDefault="002A4ED5" w:rsidP="002A4ED5"/>
        </w:tc>
        <w:tc>
          <w:tcPr>
            <w:tcW w:w="1459" w:type="pct"/>
          </w:tcPr>
          <w:p w14:paraId="7A5D3073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64189859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E996FD1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7F636476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23120445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53A9938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3414BE21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4ED5" w:rsidRPr="002A4ED5" w14:paraId="732ED363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09DED481" w14:textId="77777777" w:rsidR="002A4ED5" w:rsidRPr="002A4ED5" w:rsidRDefault="002A4ED5" w:rsidP="002A4ED5"/>
        </w:tc>
        <w:tc>
          <w:tcPr>
            <w:tcW w:w="1459" w:type="pct"/>
          </w:tcPr>
          <w:p w14:paraId="448B0A8A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5203A62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606C8ACE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3F15EC6F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471C31DF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1FB1FFCC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0AAEE90A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4ED5" w:rsidRPr="002A4ED5" w14:paraId="63D57AEE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67063FD" w14:textId="77777777" w:rsidR="002A4ED5" w:rsidRPr="002A4ED5" w:rsidRDefault="002A4ED5" w:rsidP="002A4ED5"/>
        </w:tc>
        <w:tc>
          <w:tcPr>
            <w:tcW w:w="1459" w:type="pct"/>
          </w:tcPr>
          <w:p w14:paraId="00B8D7D3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4E3C773E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00B76B35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17987B7E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4FC63CD5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318953B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6121AC22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4ED5" w:rsidRPr="002A4ED5" w14:paraId="77FA975A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0FD9E07E" w14:textId="77777777" w:rsidR="002A4ED5" w:rsidRPr="002A4ED5" w:rsidRDefault="002A4ED5" w:rsidP="002A4ED5"/>
        </w:tc>
        <w:tc>
          <w:tcPr>
            <w:tcW w:w="1459" w:type="pct"/>
          </w:tcPr>
          <w:p w14:paraId="3486080F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14EFE977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52DC2EAE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63F7A8BE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2F117191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4B3E9AC5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3BC46244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4ED5" w:rsidRPr="002A4ED5" w14:paraId="716EFAB8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38D50ED" w14:textId="77777777" w:rsidR="002A4ED5" w:rsidRPr="002A4ED5" w:rsidRDefault="002A4ED5" w:rsidP="002A4ED5"/>
        </w:tc>
        <w:tc>
          <w:tcPr>
            <w:tcW w:w="1459" w:type="pct"/>
          </w:tcPr>
          <w:p w14:paraId="3F669067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5CBEA65E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9015405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6300FE8F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38329D60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8CC3529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1D200BBC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4ED5" w:rsidRPr="002A4ED5" w14:paraId="22F9FD11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4995535D" w14:textId="77777777" w:rsidR="002A4ED5" w:rsidRPr="002A4ED5" w:rsidRDefault="002A4ED5" w:rsidP="002A4ED5"/>
        </w:tc>
        <w:tc>
          <w:tcPr>
            <w:tcW w:w="1459" w:type="pct"/>
          </w:tcPr>
          <w:p w14:paraId="00ABEDA2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5EC800F8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39DA0EE0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7D797213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371A46C7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61A0E26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309D70B8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4ED5" w:rsidRPr="002A4ED5" w14:paraId="0E799A75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B6E2DD2" w14:textId="77777777" w:rsidR="002A4ED5" w:rsidRPr="002A4ED5" w:rsidRDefault="002A4ED5" w:rsidP="002A4ED5"/>
        </w:tc>
        <w:tc>
          <w:tcPr>
            <w:tcW w:w="1459" w:type="pct"/>
          </w:tcPr>
          <w:p w14:paraId="7CE0B76A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53E94D86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384FFCCD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6FA20642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35D6FE40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13E4A2DD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4548A1F2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4ED5" w:rsidRPr="002A4ED5" w14:paraId="13FD4B04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A27304D" w14:textId="77777777" w:rsidR="002A4ED5" w:rsidRPr="002A4ED5" w:rsidRDefault="002A4ED5" w:rsidP="002A4ED5"/>
        </w:tc>
        <w:tc>
          <w:tcPr>
            <w:tcW w:w="1459" w:type="pct"/>
          </w:tcPr>
          <w:p w14:paraId="7C74E3D8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B55C88F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4FBEFCB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202AEA0F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2961F47A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2DECBA8C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6DBD589C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4ED5" w:rsidRPr="002A4ED5" w14:paraId="74444200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7733931E" w14:textId="77777777" w:rsidR="002A4ED5" w:rsidRPr="002A4ED5" w:rsidRDefault="002A4ED5" w:rsidP="002A4ED5"/>
        </w:tc>
        <w:tc>
          <w:tcPr>
            <w:tcW w:w="1459" w:type="pct"/>
          </w:tcPr>
          <w:p w14:paraId="109FEEB9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6295D665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294EBA75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4C53E535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498CFFC4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413CD00E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5506785C" w14:textId="77777777" w:rsidR="002A4ED5" w:rsidRPr="002A4ED5" w:rsidRDefault="002A4ED5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76A7B189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5BAE09E5" w14:textId="77777777" w:rsidR="00445BE7" w:rsidRPr="002A4ED5" w:rsidRDefault="00445BE7" w:rsidP="002A4ED5"/>
        </w:tc>
        <w:tc>
          <w:tcPr>
            <w:tcW w:w="1459" w:type="pct"/>
          </w:tcPr>
          <w:p w14:paraId="3EBE6CCF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A611A24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6A34A1DB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0032330B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20DCD05D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52324F6F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6F1E40C5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3F4FF4A1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4705561A" w14:textId="77777777" w:rsidR="00445BE7" w:rsidRPr="002A4ED5" w:rsidRDefault="00445BE7" w:rsidP="002A4ED5"/>
        </w:tc>
        <w:tc>
          <w:tcPr>
            <w:tcW w:w="1459" w:type="pct"/>
          </w:tcPr>
          <w:p w14:paraId="32C50CA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4C82F0A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56581BC6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0D2E6F9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497BECF0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323DA168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0165F40B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160A74EA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56A62D97" w14:textId="77777777" w:rsidR="00445BE7" w:rsidRPr="002A4ED5" w:rsidRDefault="00445BE7" w:rsidP="002A4ED5"/>
        </w:tc>
        <w:tc>
          <w:tcPr>
            <w:tcW w:w="1459" w:type="pct"/>
          </w:tcPr>
          <w:p w14:paraId="402FEA6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09401E2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7BD1828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2F885B84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1D2BA9E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2F21B95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3BCF2D5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02413A76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740E3935" w14:textId="77777777" w:rsidR="00445BE7" w:rsidRPr="002A4ED5" w:rsidRDefault="00445BE7" w:rsidP="002A4ED5"/>
        </w:tc>
        <w:tc>
          <w:tcPr>
            <w:tcW w:w="1459" w:type="pct"/>
          </w:tcPr>
          <w:p w14:paraId="60B589C2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F72B9B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5F4B339D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6307E63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411810E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534CE227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478CDE8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3A7D9420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23510BED" w14:textId="77777777" w:rsidR="00445BE7" w:rsidRPr="002A4ED5" w:rsidRDefault="00445BE7" w:rsidP="002A4ED5"/>
        </w:tc>
        <w:tc>
          <w:tcPr>
            <w:tcW w:w="1459" w:type="pct"/>
          </w:tcPr>
          <w:p w14:paraId="77433C9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69776CBA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259304B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1427F47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5BD9230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3420F804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6FD787B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3169BEEB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CBF7BB2" w14:textId="77777777" w:rsidR="00445BE7" w:rsidRPr="002A4ED5" w:rsidRDefault="00445BE7" w:rsidP="002A4ED5"/>
        </w:tc>
        <w:tc>
          <w:tcPr>
            <w:tcW w:w="1459" w:type="pct"/>
          </w:tcPr>
          <w:p w14:paraId="08F94072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5D2A14BA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326A1011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29F7369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0BF70818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1EFE392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19E2EB4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207DA465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7E38E08" w14:textId="77777777" w:rsidR="00445BE7" w:rsidRPr="002A4ED5" w:rsidRDefault="00445BE7" w:rsidP="002A4ED5"/>
        </w:tc>
        <w:tc>
          <w:tcPr>
            <w:tcW w:w="1459" w:type="pct"/>
          </w:tcPr>
          <w:p w14:paraId="1FCCBDB9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0C971C8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C2D407B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0F0F6A54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5D6EE278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1F2FA2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6173548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7D32FD2B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025353C9" w14:textId="77777777" w:rsidR="00445BE7" w:rsidRPr="002A4ED5" w:rsidRDefault="00445BE7" w:rsidP="002A4ED5"/>
        </w:tc>
        <w:tc>
          <w:tcPr>
            <w:tcW w:w="1459" w:type="pct"/>
          </w:tcPr>
          <w:p w14:paraId="51C1E4F7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1679B240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55B7F58D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0D53F3D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68BD91B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4B8BC577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4C23319C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655272C3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50C0AB2" w14:textId="77777777" w:rsidR="00445BE7" w:rsidRPr="002A4ED5" w:rsidRDefault="00445BE7" w:rsidP="002A4ED5"/>
        </w:tc>
        <w:tc>
          <w:tcPr>
            <w:tcW w:w="1459" w:type="pct"/>
          </w:tcPr>
          <w:p w14:paraId="1A03460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0AA23B9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0CD49015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51A83E0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3E5FBE6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7A18299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0BFF89B4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1143DB7B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78F7E397" w14:textId="77777777" w:rsidR="00445BE7" w:rsidRPr="002A4ED5" w:rsidRDefault="00445BE7" w:rsidP="002A4ED5"/>
        </w:tc>
        <w:tc>
          <w:tcPr>
            <w:tcW w:w="1459" w:type="pct"/>
          </w:tcPr>
          <w:p w14:paraId="58E30CAB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1969DCDB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0D4A842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7EBC36F6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15956C10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205F5C7C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056BBD2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572D6C44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5DBD087C" w14:textId="77777777" w:rsidR="00445BE7" w:rsidRPr="002A4ED5" w:rsidRDefault="00445BE7" w:rsidP="002A4ED5"/>
        </w:tc>
        <w:tc>
          <w:tcPr>
            <w:tcW w:w="1459" w:type="pct"/>
          </w:tcPr>
          <w:p w14:paraId="37FB70F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4429672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03664E0F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06CD4C9A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0D00577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61270C99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321B2A2A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0BB47E08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7D5CC455" w14:textId="77777777" w:rsidR="00445BE7" w:rsidRPr="002A4ED5" w:rsidRDefault="00445BE7" w:rsidP="002A4ED5"/>
        </w:tc>
        <w:tc>
          <w:tcPr>
            <w:tcW w:w="1459" w:type="pct"/>
          </w:tcPr>
          <w:p w14:paraId="6AE4DCEC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68FC473D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3145D297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5EACC61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25394FE1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22BA428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5E9816ED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1388F07D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30AC2F93" w14:textId="77777777" w:rsidR="00445BE7" w:rsidRPr="002A4ED5" w:rsidRDefault="00445BE7" w:rsidP="002A4ED5"/>
        </w:tc>
        <w:tc>
          <w:tcPr>
            <w:tcW w:w="1459" w:type="pct"/>
          </w:tcPr>
          <w:p w14:paraId="58A9DFC9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07FB038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43C22B6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0B07E97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4993FB94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4D2740F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75F3582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558CD0FB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59CE6F89" w14:textId="77777777" w:rsidR="00445BE7" w:rsidRPr="002A4ED5" w:rsidRDefault="00445BE7" w:rsidP="002A4ED5"/>
        </w:tc>
        <w:tc>
          <w:tcPr>
            <w:tcW w:w="1459" w:type="pct"/>
          </w:tcPr>
          <w:p w14:paraId="5F99D11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AF6E53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5CC3B5CF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5B22AFB2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5CBB3646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151E09E0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3C6DA62D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1708A3C0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941B1C2" w14:textId="77777777" w:rsidR="00445BE7" w:rsidRPr="002A4ED5" w:rsidRDefault="00445BE7" w:rsidP="002A4ED5"/>
        </w:tc>
        <w:tc>
          <w:tcPr>
            <w:tcW w:w="1459" w:type="pct"/>
          </w:tcPr>
          <w:p w14:paraId="184D4B2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6848CB5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4BACCC73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3F2C327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1D97EAA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6811B4B9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0A4F15EC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7497D747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3D9EF045" w14:textId="77777777" w:rsidR="00445BE7" w:rsidRPr="002A4ED5" w:rsidRDefault="00445BE7" w:rsidP="002A4ED5"/>
        </w:tc>
        <w:tc>
          <w:tcPr>
            <w:tcW w:w="1459" w:type="pct"/>
          </w:tcPr>
          <w:p w14:paraId="15745C4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C043DF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39CA45CF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1FE4F390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2D609B3A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6E2FD796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3C6E755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42CAC07B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3623CDF9" w14:textId="77777777" w:rsidR="00445BE7" w:rsidRPr="002A4ED5" w:rsidRDefault="00445BE7" w:rsidP="002A4ED5"/>
        </w:tc>
        <w:tc>
          <w:tcPr>
            <w:tcW w:w="1459" w:type="pct"/>
          </w:tcPr>
          <w:p w14:paraId="16A18FF8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4F1CCDA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F0A27C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63A3F7C5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2465268C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5784848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11DC12D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3FA2780F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1EAEF9C3" w14:textId="77777777" w:rsidR="00445BE7" w:rsidRPr="002A4ED5" w:rsidRDefault="00445BE7" w:rsidP="002A4ED5"/>
        </w:tc>
        <w:tc>
          <w:tcPr>
            <w:tcW w:w="1459" w:type="pct"/>
          </w:tcPr>
          <w:p w14:paraId="39B07AA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425DC66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2290918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1F2B4EB8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5B77B38C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1A2FDF5F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39990D5D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4169A5B4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5942DD17" w14:textId="77777777" w:rsidR="00445BE7" w:rsidRPr="002A4ED5" w:rsidRDefault="00445BE7" w:rsidP="002A4ED5"/>
        </w:tc>
        <w:tc>
          <w:tcPr>
            <w:tcW w:w="1459" w:type="pct"/>
          </w:tcPr>
          <w:p w14:paraId="752891E5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3071F68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F0B6818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13A52C6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42A50A1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507FECD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56ACE21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21BA96EC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2EC9DED7" w14:textId="77777777" w:rsidR="00445BE7" w:rsidRPr="002A4ED5" w:rsidRDefault="00445BE7" w:rsidP="002A4ED5"/>
        </w:tc>
        <w:tc>
          <w:tcPr>
            <w:tcW w:w="1459" w:type="pct"/>
          </w:tcPr>
          <w:p w14:paraId="1176B70C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1259122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7E19AD31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3A1620E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7DF8C0D6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4B0AD52B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79A09D2C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78E99B9C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0CD08464" w14:textId="77777777" w:rsidR="00445BE7" w:rsidRPr="002A4ED5" w:rsidRDefault="00445BE7" w:rsidP="002A4ED5"/>
        </w:tc>
        <w:tc>
          <w:tcPr>
            <w:tcW w:w="1459" w:type="pct"/>
          </w:tcPr>
          <w:p w14:paraId="3673A76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0DE9E14E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60751A5E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0781685C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0A8D4D98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69E66E39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481F6EC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321E439D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44209213" w14:textId="77777777" w:rsidR="00445BE7" w:rsidRPr="002A4ED5" w:rsidRDefault="00445BE7" w:rsidP="002A4ED5"/>
        </w:tc>
        <w:tc>
          <w:tcPr>
            <w:tcW w:w="1459" w:type="pct"/>
          </w:tcPr>
          <w:p w14:paraId="3090C7D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3D4F038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B483BE0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3D2DB952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1E2B5A6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038E70F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2204EDA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28257E77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23EFD86A" w14:textId="77777777" w:rsidR="00445BE7" w:rsidRPr="002A4ED5" w:rsidRDefault="00445BE7" w:rsidP="002A4ED5"/>
        </w:tc>
        <w:tc>
          <w:tcPr>
            <w:tcW w:w="1459" w:type="pct"/>
          </w:tcPr>
          <w:p w14:paraId="434E0E95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4924D3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BA7E2DC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12B6E32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0D34D863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3F5E0E8E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16612718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1D8380B8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77D0F6F8" w14:textId="77777777" w:rsidR="00445BE7" w:rsidRPr="002A4ED5" w:rsidRDefault="00445BE7" w:rsidP="002A4ED5"/>
        </w:tc>
        <w:tc>
          <w:tcPr>
            <w:tcW w:w="1459" w:type="pct"/>
          </w:tcPr>
          <w:p w14:paraId="269F926A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52C0ABF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44924387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3A35643D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2D535BF7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71FBEA78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685EF25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39E9C5B2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51C1E2AD" w14:textId="77777777" w:rsidR="00445BE7" w:rsidRPr="002A4ED5" w:rsidRDefault="00445BE7" w:rsidP="002A4ED5"/>
        </w:tc>
        <w:tc>
          <w:tcPr>
            <w:tcW w:w="1459" w:type="pct"/>
          </w:tcPr>
          <w:p w14:paraId="1621F06D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F113674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4262C41A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6209E99E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315439E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73D1A4C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4E2699DE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66DDFE09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DD39B0B" w14:textId="77777777" w:rsidR="00445BE7" w:rsidRPr="002A4ED5" w:rsidRDefault="00445BE7" w:rsidP="002A4ED5"/>
        </w:tc>
        <w:tc>
          <w:tcPr>
            <w:tcW w:w="1459" w:type="pct"/>
          </w:tcPr>
          <w:p w14:paraId="69EFD7D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3137A9F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3F8073A6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3DE17801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0DC589E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6E47CD4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539A7096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034CA07D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6E1D9249" w14:textId="77777777" w:rsidR="00445BE7" w:rsidRPr="002A4ED5" w:rsidRDefault="00445BE7" w:rsidP="002A4ED5"/>
        </w:tc>
        <w:tc>
          <w:tcPr>
            <w:tcW w:w="1459" w:type="pct"/>
          </w:tcPr>
          <w:p w14:paraId="7F81F3E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3776C8A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62FC5927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05F506A3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240C4A0C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68175FF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2F985DA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2F7209A4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39160090" w14:textId="77777777" w:rsidR="00445BE7" w:rsidRPr="002A4ED5" w:rsidRDefault="00445BE7" w:rsidP="002A4ED5"/>
        </w:tc>
        <w:tc>
          <w:tcPr>
            <w:tcW w:w="1459" w:type="pct"/>
          </w:tcPr>
          <w:p w14:paraId="1C205AAC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0434177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4F3348EC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7D8165A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6825319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75EC9F82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11B031C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6477B311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120881F9" w14:textId="77777777" w:rsidR="00445BE7" w:rsidRPr="002A4ED5" w:rsidRDefault="00445BE7" w:rsidP="002A4ED5"/>
        </w:tc>
        <w:tc>
          <w:tcPr>
            <w:tcW w:w="1459" w:type="pct"/>
          </w:tcPr>
          <w:p w14:paraId="6B6ED611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1617354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362A175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49D8CABD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1CE68835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53042109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6074308E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4BF9D411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4D706D54" w14:textId="77777777" w:rsidR="00445BE7" w:rsidRPr="002A4ED5" w:rsidRDefault="00445BE7" w:rsidP="002A4ED5"/>
        </w:tc>
        <w:tc>
          <w:tcPr>
            <w:tcW w:w="1459" w:type="pct"/>
          </w:tcPr>
          <w:p w14:paraId="6D1F060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5A383F6B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3AE5E14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2000793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4D365E8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39D592C6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516C8A1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7F940247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3A903DC8" w14:textId="77777777" w:rsidR="00445BE7" w:rsidRPr="002A4ED5" w:rsidRDefault="00445BE7" w:rsidP="002A4ED5"/>
        </w:tc>
        <w:tc>
          <w:tcPr>
            <w:tcW w:w="1459" w:type="pct"/>
          </w:tcPr>
          <w:p w14:paraId="4A9EED69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4E06A11F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6F600324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516576F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3C919103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3774EB2B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1B6EAA9D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7E30EFA2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33D92CE0" w14:textId="77777777" w:rsidR="00445BE7" w:rsidRPr="002A4ED5" w:rsidRDefault="00445BE7" w:rsidP="002A4ED5"/>
        </w:tc>
        <w:tc>
          <w:tcPr>
            <w:tcW w:w="1459" w:type="pct"/>
          </w:tcPr>
          <w:p w14:paraId="2D9B627F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3D1E62CD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51C122F2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79667AE6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6B85B35A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33E6FD2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0D5482F7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482A2B78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414F452D" w14:textId="77777777" w:rsidR="00445BE7" w:rsidRPr="002A4ED5" w:rsidRDefault="00445BE7" w:rsidP="002A4ED5"/>
        </w:tc>
        <w:tc>
          <w:tcPr>
            <w:tcW w:w="1459" w:type="pct"/>
          </w:tcPr>
          <w:p w14:paraId="191DA36B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1131212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73A8F9FA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348AE9ED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503CF78C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4DF19684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48282BEE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5C2EBE06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2920B210" w14:textId="77777777" w:rsidR="00445BE7" w:rsidRPr="002A4ED5" w:rsidRDefault="00445BE7" w:rsidP="002A4ED5"/>
        </w:tc>
        <w:tc>
          <w:tcPr>
            <w:tcW w:w="1459" w:type="pct"/>
          </w:tcPr>
          <w:p w14:paraId="665BDFFC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6DACAE05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149CF01A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63B3D9B4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05B3BA71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5B0431A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4AF2B5A1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5BE7" w:rsidRPr="002A4ED5" w14:paraId="14309039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547939E4" w14:textId="77777777" w:rsidR="00445BE7" w:rsidRPr="002A4ED5" w:rsidRDefault="00445BE7" w:rsidP="002A4ED5"/>
        </w:tc>
        <w:tc>
          <w:tcPr>
            <w:tcW w:w="1459" w:type="pct"/>
          </w:tcPr>
          <w:p w14:paraId="49AEC07C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501B3B06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3FB43730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7FB5F663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02BA3EE3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3E0B34F3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4EFB27BE" w14:textId="77777777" w:rsidR="00445BE7" w:rsidRPr="002A4ED5" w:rsidRDefault="00445BE7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45BE7" w:rsidRPr="002A4ED5" w14:paraId="4F9620B8" w14:textId="77777777" w:rsidTr="00007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552992A9" w14:textId="77777777" w:rsidR="00445BE7" w:rsidRPr="002A4ED5" w:rsidRDefault="00445BE7" w:rsidP="002A4ED5"/>
        </w:tc>
        <w:tc>
          <w:tcPr>
            <w:tcW w:w="1459" w:type="pct"/>
          </w:tcPr>
          <w:p w14:paraId="36EC476B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217CAE8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47408F5E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12C8DB9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3E9C4263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0BAB9B59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51734E78" w14:textId="77777777" w:rsidR="00445BE7" w:rsidRPr="002A4ED5" w:rsidRDefault="00445BE7" w:rsidP="002A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4ED5" w:rsidRPr="002A4ED5" w14:paraId="761D8F33" w14:textId="77777777" w:rsidTr="00007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" w:type="pct"/>
          </w:tcPr>
          <w:p w14:paraId="79A4FF5F" w14:textId="77777777" w:rsidR="002A4ED5" w:rsidRPr="002A4ED5" w:rsidRDefault="002A4ED5" w:rsidP="002A4ED5"/>
        </w:tc>
        <w:tc>
          <w:tcPr>
            <w:tcW w:w="1459" w:type="pct"/>
          </w:tcPr>
          <w:p w14:paraId="49E5C5A4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6" w:type="pct"/>
          </w:tcPr>
          <w:p w14:paraId="0EDBEE3C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</w:tcPr>
          <w:p w14:paraId="264F3C7B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47" w:type="pct"/>
          </w:tcPr>
          <w:p w14:paraId="48CFF581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78" w:type="pct"/>
          </w:tcPr>
          <w:p w14:paraId="6D0A1FE4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" w:type="pct"/>
          </w:tcPr>
          <w:p w14:paraId="3876595A" w14:textId="6F494BE9" w:rsidR="002A4ED5" w:rsidRPr="002A4ED5" w:rsidRDefault="002A4ED5" w:rsidP="002A648D">
            <w:pPr>
              <w:pStyle w:val="Tot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4" w:type="pct"/>
          </w:tcPr>
          <w:p w14:paraId="2F4E9E59" w14:textId="77777777" w:rsidR="002A4ED5" w:rsidRPr="002A4ED5" w:rsidRDefault="002A4ED5" w:rsidP="002A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670B93AE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9B95F" w14:textId="77777777" w:rsidR="0049604E" w:rsidRDefault="0049604E" w:rsidP="00650259">
      <w:pPr>
        <w:spacing w:line="240" w:lineRule="auto"/>
      </w:pPr>
      <w:r>
        <w:separator/>
      </w:r>
    </w:p>
  </w:endnote>
  <w:endnote w:type="continuationSeparator" w:id="0">
    <w:p w14:paraId="2E3AE092" w14:textId="77777777" w:rsidR="0049604E" w:rsidRDefault="0049604E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37C085-7612-45CB-A059-1452E90FFA29}"/>
    <w:embedBold r:id="rId2" w:fontKey="{22775F59-F8EB-47F9-8957-AC5FB4D4B10B}"/>
    <w:embedItalic r:id="rId3" w:fontKey="{BA4502BE-B793-43AF-B3C3-16AA818961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2F71578-72E7-48BE-A86C-62A4E336D1D8}"/>
    <w:embedBold r:id="rId5" w:fontKey="{D53503D4-88FD-4EB9-A8D7-E53C14039BE2}"/>
    <w:embedItalic r:id="rId6" w:fontKey="{CC5A14CB-1494-4D1F-B85E-71E5065CC80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B574590-9643-477F-A89A-1580F590CB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029A7FC-9F7C-4D03-8CF3-5FFBDD71A939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Bold r:id="rId9" w:fontKey="{34F75A16-2BC4-4052-96DC-BEA61E2AE4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752F7D97" w14:textId="77777777" w:rsidTr="00562601">
      <w:tc>
        <w:tcPr>
          <w:tcW w:w="2500" w:type="pct"/>
          <w:vAlign w:val="center"/>
        </w:tcPr>
        <w:p w14:paraId="60789B77" w14:textId="56A96741" w:rsidR="00562601" w:rsidRPr="00445BE7" w:rsidRDefault="00445BE7" w:rsidP="002A648D">
          <w:pPr>
            <w:pStyle w:val="Footer"/>
            <w:rPr>
              <w:rFonts w:ascii="Ink Free" w:hAnsi="Ink Free"/>
              <w:b/>
              <w:bCs/>
              <w:sz w:val="24"/>
            </w:rPr>
          </w:pPr>
          <w:r w:rsidRPr="00445BE7">
            <w:rPr>
              <w:rFonts w:ascii="Ink Free" w:hAnsi="Ink Free"/>
              <w:b/>
              <w:bCs/>
              <w:sz w:val="24"/>
            </w:rPr>
            <w:t>Moneyball Sports Cards &amp; Collectibles</w:t>
          </w:r>
        </w:p>
      </w:tc>
      <w:tc>
        <w:tcPr>
          <w:tcW w:w="2500" w:type="pct"/>
          <w:vAlign w:val="center"/>
        </w:tcPr>
        <w:p w14:paraId="0DF117EC" w14:textId="71B5C09F" w:rsidR="00562601" w:rsidRPr="00562601" w:rsidRDefault="00445BE7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64AB826E" wp14:editId="716D89CC">
                <wp:extent cx="733425" cy="733425"/>
                <wp:effectExtent l="0" t="0" r="0" b="0"/>
                <wp:docPr id="482311970" name="Picture 2" descr="A picture containing text, orang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311970" name="Picture 2" descr="A picture containing text, orange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9F2074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3A8CD" w14:textId="77777777" w:rsidR="0049604E" w:rsidRDefault="0049604E" w:rsidP="00650259">
      <w:pPr>
        <w:spacing w:line="240" w:lineRule="auto"/>
      </w:pPr>
      <w:r>
        <w:separator/>
      </w:r>
    </w:p>
  </w:footnote>
  <w:footnote w:type="continuationSeparator" w:id="0">
    <w:p w14:paraId="7EAB9B7C" w14:textId="77777777" w:rsidR="0049604E" w:rsidRDefault="0049604E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dTable5Dark"/>
      <w:tblW w:w="5000" w:type="pct"/>
      <w:tblLook w:val="0620" w:firstRow="1" w:lastRow="0" w:firstColumn="0" w:lastColumn="0" w:noHBand="1" w:noVBand="1"/>
    </w:tblPr>
    <w:tblGrid>
      <w:gridCol w:w="2406"/>
      <w:gridCol w:w="10544"/>
    </w:tblGrid>
    <w:tr w:rsidR="000074A9" w:rsidRPr="000074A9" w14:paraId="67A86F58" w14:textId="77777777" w:rsidTr="000074A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990"/>
      </w:trPr>
      <w:tc>
        <w:tcPr>
          <w:tcW w:w="451" w:type="pct"/>
        </w:tcPr>
        <w:p w14:paraId="5546937E" w14:textId="19B6312C" w:rsidR="00562601" w:rsidRPr="000074A9" w:rsidRDefault="00445BE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 w:val="0"/>
              <w:noProof/>
              <w:sz w:val="44"/>
              <w:szCs w:val="24"/>
            </w:rPr>
          </w:pPr>
          <w:r w:rsidRPr="000074A9">
            <w:rPr>
              <w:rFonts w:ascii="Corbel" w:eastAsia="Calibri" w:hAnsi="Corbel" w:cs="Times New Roman"/>
              <w:b w:val="0"/>
              <w:noProof/>
              <w:sz w:val="44"/>
              <w:szCs w:val="24"/>
            </w:rPr>
            <w:drawing>
              <wp:inline distT="0" distB="0" distL="0" distR="0" wp14:anchorId="7D8926EB" wp14:editId="1360FCBB">
                <wp:extent cx="1390650" cy="1390650"/>
                <wp:effectExtent l="0" t="0" r="0" b="0"/>
                <wp:docPr id="788362545" name="Picture 1" descr="A picture containing text, orang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8362545" name="Picture 1" descr="A picture containing text, orange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</w:tcPr>
        <w:p w14:paraId="0F952490" w14:textId="5D9647C6" w:rsidR="00562601" w:rsidRPr="000074A9" w:rsidRDefault="000074A9" w:rsidP="002B69B4">
          <w:pPr>
            <w:pStyle w:val="Header"/>
            <w:rPr>
              <w:color w:val="FFFFFF" w:themeColor="background1"/>
            </w:rPr>
          </w:pPr>
          <w:r>
            <w:rPr>
              <w:b/>
              <w:color w:val="FFFFFF" w:themeColor="background1"/>
            </w:rPr>
            <w:br/>
          </w:r>
          <w:r w:rsidR="00445BE7" w:rsidRPr="000074A9">
            <w:rPr>
              <w:color w:val="FFFFFF" w:themeColor="background1"/>
            </w:rPr>
            <w:t>Moneyball Sports Cards &amp; TCG Grading Form</w:t>
          </w:r>
        </w:p>
      </w:tc>
    </w:tr>
  </w:tbl>
  <w:p w14:paraId="43C4644D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1615665">
    <w:abstractNumId w:val="11"/>
  </w:num>
  <w:num w:numId="2" w16cid:durableId="1978341675">
    <w:abstractNumId w:val="7"/>
  </w:num>
  <w:num w:numId="3" w16cid:durableId="1418670642">
    <w:abstractNumId w:val="15"/>
  </w:num>
  <w:num w:numId="4" w16cid:durableId="107772713">
    <w:abstractNumId w:val="12"/>
  </w:num>
  <w:num w:numId="5" w16cid:durableId="2069918495">
    <w:abstractNumId w:val="13"/>
  </w:num>
  <w:num w:numId="6" w16cid:durableId="1039669817">
    <w:abstractNumId w:val="19"/>
  </w:num>
  <w:num w:numId="7" w16cid:durableId="1179851607">
    <w:abstractNumId w:val="6"/>
  </w:num>
  <w:num w:numId="8" w16cid:durableId="1926067483">
    <w:abstractNumId w:val="10"/>
  </w:num>
  <w:num w:numId="9" w16cid:durableId="1993630865">
    <w:abstractNumId w:val="17"/>
  </w:num>
  <w:num w:numId="10" w16cid:durableId="866481137">
    <w:abstractNumId w:val="1"/>
  </w:num>
  <w:num w:numId="11" w16cid:durableId="1190068842">
    <w:abstractNumId w:val="5"/>
  </w:num>
  <w:num w:numId="12" w16cid:durableId="2040233956">
    <w:abstractNumId w:val="0"/>
  </w:num>
  <w:num w:numId="13" w16cid:durableId="61215609">
    <w:abstractNumId w:val="2"/>
  </w:num>
  <w:num w:numId="14" w16cid:durableId="240992918">
    <w:abstractNumId w:val="9"/>
  </w:num>
  <w:num w:numId="15" w16cid:durableId="1285193383">
    <w:abstractNumId w:val="8"/>
  </w:num>
  <w:num w:numId="16" w16cid:durableId="1175147057">
    <w:abstractNumId w:val="16"/>
  </w:num>
  <w:num w:numId="17" w16cid:durableId="229270168">
    <w:abstractNumId w:val="3"/>
  </w:num>
  <w:num w:numId="18" w16cid:durableId="1607540375">
    <w:abstractNumId w:val="21"/>
  </w:num>
  <w:num w:numId="19" w16cid:durableId="1747219616">
    <w:abstractNumId w:val="18"/>
  </w:num>
  <w:num w:numId="20" w16cid:durableId="409620132">
    <w:abstractNumId w:val="14"/>
  </w:num>
  <w:num w:numId="21" w16cid:durableId="252517474">
    <w:abstractNumId w:val="20"/>
  </w:num>
  <w:num w:numId="22" w16cid:durableId="5317715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BE7"/>
    <w:rsid w:val="00003B30"/>
    <w:rsid w:val="000074A9"/>
    <w:rsid w:val="00045CA6"/>
    <w:rsid w:val="00052382"/>
    <w:rsid w:val="0006568A"/>
    <w:rsid w:val="00076F0F"/>
    <w:rsid w:val="00084253"/>
    <w:rsid w:val="000C5C86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5BE7"/>
    <w:rsid w:val="00446538"/>
    <w:rsid w:val="0046302A"/>
    <w:rsid w:val="00487D2D"/>
    <w:rsid w:val="0049604E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06B38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EA2FF"/>
  <w15:chartTrackingRefBased/>
  <w15:docId w15:val="{77155BB4-3C95-4092-9B62-77AC7CA09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table" w:styleId="GridTable5Dark">
    <w:name w:val="Grid Table 5 Dark"/>
    <w:basedOn w:val="TableNormal"/>
    <w:uiPriority w:val="50"/>
    <w:rsid w:val="000C5C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nett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5CA079DC0984458B948E53AA84DD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D68EC-A60A-4B4D-BB96-EFE1B5D4F5BB}"/>
      </w:docPartPr>
      <w:docPartBody>
        <w:p w:rsidR="00000000" w:rsidRDefault="00000000">
          <w:pPr>
            <w:pStyle w:val="25CA079DC0984458B948E53AA84DDE7A"/>
          </w:pPr>
          <w:r w:rsidRPr="002A4ED5">
            <w:t>Submitted by</w:t>
          </w:r>
        </w:p>
      </w:docPartBody>
    </w:docPart>
    <w:docPart>
      <w:docPartPr>
        <w:name w:val="2D9CC4B242C448BC9A156BC0AF3FC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0F454-17AE-47DA-9BD6-0A43DE11597A}"/>
      </w:docPartPr>
      <w:docPartBody>
        <w:p w:rsidR="00000000" w:rsidRDefault="00000000">
          <w:pPr>
            <w:pStyle w:val="2D9CC4B242C448BC9A156BC0AF3FC2C4"/>
          </w:pPr>
          <w:r w:rsidRPr="002A4ED5">
            <w:t>Phone</w:t>
          </w:r>
        </w:p>
      </w:docPartBody>
    </w:docPart>
    <w:docPart>
      <w:docPartPr>
        <w:name w:val="04B711A9F504481A9935606696904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38AB-269F-4FBF-8E65-DEC4897285C5}"/>
      </w:docPartPr>
      <w:docPartBody>
        <w:p w:rsidR="00000000" w:rsidRDefault="00000000">
          <w:pPr>
            <w:pStyle w:val="04B711A9F504481A99356066969041F6"/>
          </w:pPr>
          <w:r w:rsidRPr="002A4ED5">
            <w:t>Email</w:t>
          </w:r>
        </w:p>
      </w:docPartBody>
    </w:docPart>
    <w:docPart>
      <w:docPartPr>
        <w:name w:val="79BC61350440436FA6648CEF0ADFF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DEC9A-FE2D-4690-A20F-614A1A5645B6}"/>
      </w:docPartPr>
      <w:docPartBody>
        <w:p w:rsidR="00000000" w:rsidRDefault="00000000">
          <w:pPr>
            <w:pStyle w:val="79BC61350440436FA6648CEF0ADFF49F"/>
          </w:pPr>
          <w:r w:rsidRPr="002A4ED5">
            <w:t>Address</w:t>
          </w:r>
        </w:p>
      </w:docPartBody>
    </w:docPart>
    <w:docPart>
      <w:docPartPr>
        <w:name w:val="2F31C35DB9EE4FFF9571BB824670B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BB388-DDF6-4559-B189-A620DDAEA442}"/>
      </w:docPartPr>
      <w:docPartBody>
        <w:p w:rsidR="00000000" w:rsidRDefault="00000000">
          <w:pPr>
            <w:pStyle w:val="2F31C35DB9EE4FFF9571BB824670B034"/>
          </w:pPr>
          <w:r w:rsidRPr="002A4ED5">
            <w:t>City/State/Zip</w:t>
          </w:r>
        </w:p>
      </w:docPartBody>
    </w:docPart>
    <w:docPart>
      <w:docPartPr>
        <w:name w:val="5755920EFC42477CA56A2F5C2ABE6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CF69F-84DC-4179-BBF8-534E427CE8F7}"/>
      </w:docPartPr>
      <w:docPartBody>
        <w:p w:rsidR="00000000" w:rsidRDefault="00000000">
          <w:pPr>
            <w:pStyle w:val="5755920EFC42477CA56A2F5C2ABE68C7"/>
          </w:pPr>
          <w:r w:rsidRPr="002A648D">
            <w:t>Item</w:t>
          </w:r>
        </w:p>
      </w:docPartBody>
    </w:docPart>
    <w:docPart>
      <w:docPartPr>
        <w:name w:val="905EB251DD0342B48B3BB763E75D7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8F6BC-9219-4639-89B7-BACCCDE59EEA}"/>
      </w:docPartPr>
      <w:docPartBody>
        <w:p w:rsidR="00000000" w:rsidRDefault="00000000">
          <w:pPr>
            <w:pStyle w:val="905EB251DD0342B48B3BB763E75D7F05"/>
          </w:pPr>
          <w:r w:rsidRPr="002A4ED5">
            <w:t>Description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98"/>
    <w:rsid w:val="00A06B38"/>
    <w:rsid w:val="00C2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CA079DC0984458B948E53AA84DDE7A">
    <w:name w:val="25CA079DC0984458B948E53AA84DDE7A"/>
  </w:style>
  <w:style w:type="paragraph" w:customStyle="1" w:styleId="2D9CC4B242C448BC9A156BC0AF3FC2C4">
    <w:name w:val="2D9CC4B242C448BC9A156BC0AF3FC2C4"/>
  </w:style>
  <w:style w:type="paragraph" w:customStyle="1" w:styleId="04B711A9F504481A99356066969041F6">
    <w:name w:val="04B711A9F504481A99356066969041F6"/>
  </w:style>
  <w:style w:type="paragraph" w:customStyle="1" w:styleId="79BC61350440436FA6648CEF0ADFF49F">
    <w:name w:val="79BC61350440436FA6648CEF0ADFF49F"/>
  </w:style>
  <w:style w:type="paragraph" w:customStyle="1" w:styleId="2F31C35DB9EE4FFF9571BB824670B034">
    <w:name w:val="2F31C35DB9EE4FFF9571BB824670B034"/>
  </w:style>
  <w:style w:type="paragraph" w:customStyle="1" w:styleId="5755920EFC42477CA56A2F5C2ABE68C7">
    <w:name w:val="5755920EFC42477CA56A2F5C2ABE68C7"/>
  </w:style>
  <w:style w:type="paragraph" w:customStyle="1" w:styleId="905EB251DD0342B48B3BB763E75D7F05">
    <w:name w:val="905EB251DD0342B48B3BB763E75D7F05"/>
  </w:style>
  <w:style w:type="paragraph" w:customStyle="1" w:styleId="0B2851228A304721837F56DCAD4D7BD2">
    <w:name w:val="0B2851228A304721837F56DCAD4D7BD2"/>
  </w:style>
  <w:style w:type="paragraph" w:customStyle="1" w:styleId="87C6D8EFB3814D61A7C15FECE26A9AAC">
    <w:name w:val="87C6D8EFB3814D61A7C15FECE26A9AAC"/>
  </w:style>
  <w:style w:type="paragraph" w:customStyle="1" w:styleId="1097FA328FC44F1D874BDAE1263DB139">
    <w:name w:val="1097FA328FC44F1D874BDAE1263DB139"/>
  </w:style>
  <w:style w:type="paragraph" w:customStyle="1" w:styleId="AFC72D5D58274396B3D52E21D207E446">
    <w:name w:val="AFC72D5D58274396B3D52E21D207E446"/>
  </w:style>
  <w:style w:type="paragraph" w:customStyle="1" w:styleId="EDDB0964FF69457D82FCFB3563165429">
    <w:name w:val="EDDB0964FF69457D82FCFB3563165429"/>
  </w:style>
  <w:style w:type="paragraph" w:customStyle="1" w:styleId="05DEC198DEF547C69EAD0A01FB6A825B">
    <w:name w:val="05DEC198DEF547C69EAD0A01FB6A825B"/>
  </w:style>
  <w:style w:type="paragraph" w:customStyle="1" w:styleId="1D82D96519724E68834A6712124EF157">
    <w:name w:val="1D82D96519724E68834A6712124EF157"/>
  </w:style>
  <w:style w:type="paragraph" w:customStyle="1" w:styleId="3458E2BE3A4A44EDB103F956865F8205">
    <w:name w:val="3458E2BE3A4A44EDB103F956865F82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197</TotalTime>
  <Pages>4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Arnette</dc:creator>
  <cp:keywords/>
  <dc:description/>
  <cp:lastModifiedBy>Brad Arnette</cp:lastModifiedBy>
  <cp:revision>1</cp:revision>
  <dcterms:created xsi:type="dcterms:W3CDTF">2025-07-01T13:38:00Z</dcterms:created>
  <dcterms:modified xsi:type="dcterms:W3CDTF">2025-07-01T17:15:00Z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